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C21" w:rsidRDefault="00C91C21" w:rsidP="001B3942">
      <w:pPr>
        <w:spacing w:after="0" w:line="240" w:lineRule="auto"/>
        <w:jc w:val="center"/>
        <w:rPr>
          <w:b/>
          <w:sz w:val="48"/>
        </w:rPr>
      </w:pPr>
      <w:r>
        <w:rPr>
          <w:b/>
          <w:sz w:val="48"/>
        </w:rPr>
        <w:t>Matica slovenská</w:t>
      </w:r>
    </w:p>
    <w:p w:rsidR="00C91C21" w:rsidRPr="001B3942" w:rsidRDefault="00C91C21" w:rsidP="001B3942">
      <w:pPr>
        <w:spacing w:after="0" w:line="240" w:lineRule="auto"/>
        <w:jc w:val="center"/>
        <w:rPr>
          <w:b/>
          <w:sz w:val="48"/>
        </w:rPr>
      </w:pPr>
      <w:r w:rsidRPr="001B3942">
        <w:rPr>
          <w:b/>
          <w:sz w:val="48"/>
        </w:rPr>
        <w:t>Obec Bottovo</w:t>
      </w:r>
    </w:p>
    <w:p w:rsidR="00C91C21" w:rsidRPr="001B3942" w:rsidRDefault="00C91C21" w:rsidP="00297766">
      <w:pPr>
        <w:spacing w:after="0" w:line="240" w:lineRule="auto"/>
        <w:jc w:val="center"/>
        <w:rPr>
          <w:b/>
          <w:sz w:val="48"/>
        </w:rPr>
      </w:pPr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s1026" type="#_x0000_t75" style="position:absolute;left:0;text-align:left;margin-left:0;margin-top:61.65pt;width:841.5pt;height:1011pt;z-index:-251660800;visibility:visible;mso-position-horizontal:center;mso-position-horizontal-relative:margin;mso-position-vertical-relative:margin">
            <v:imagedata r:id="rId4" o:title="" croptop="8429f" cropbottom="489f" blacklevel="13107f"/>
            <w10:wrap anchorx="margin" anchory="margin"/>
          </v:shape>
        </w:pict>
      </w:r>
      <w:r w:rsidRPr="001B3942">
        <w:rPr>
          <w:b/>
          <w:sz w:val="48"/>
        </w:rPr>
        <w:t>Gemersko-malohontské osvetové stredisko Rimavská Sobota</w:t>
      </w:r>
    </w:p>
    <w:p w:rsidR="00C91C21" w:rsidRDefault="00C91C21" w:rsidP="00297766">
      <w:pPr>
        <w:spacing w:after="0" w:line="240" w:lineRule="auto"/>
        <w:jc w:val="center"/>
      </w:pPr>
    </w:p>
    <w:p w:rsidR="00C91C21" w:rsidRDefault="00C91C21" w:rsidP="00297766">
      <w:pPr>
        <w:spacing w:after="0" w:line="240" w:lineRule="auto"/>
        <w:jc w:val="center"/>
      </w:pPr>
    </w:p>
    <w:p w:rsidR="00C91C21" w:rsidRDefault="00C91C21" w:rsidP="00297766">
      <w:pPr>
        <w:spacing w:after="0" w:line="240" w:lineRule="auto"/>
        <w:jc w:val="center"/>
      </w:pPr>
    </w:p>
    <w:p w:rsidR="00C91C21" w:rsidRDefault="00C91C21" w:rsidP="00297766">
      <w:pPr>
        <w:spacing w:after="0" w:line="240" w:lineRule="auto"/>
        <w:jc w:val="center"/>
      </w:pPr>
    </w:p>
    <w:p w:rsidR="00C91C21" w:rsidRDefault="00C91C21" w:rsidP="00297766">
      <w:pPr>
        <w:spacing w:after="0" w:line="240" w:lineRule="auto"/>
        <w:jc w:val="center"/>
      </w:pPr>
    </w:p>
    <w:p w:rsidR="00C91C21" w:rsidRDefault="00C91C21" w:rsidP="00297766">
      <w:pPr>
        <w:spacing w:after="0" w:line="240" w:lineRule="auto"/>
        <w:jc w:val="center"/>
      </w:pPr>
    </w:p>
    <w:p w:rsidR="00C91C21" w:rsidRDefault="00C91C21" w:rsidP="00297766">
      <w:pPr>
        <w:spacing w:after="0" w:line="240" w:lineRule="auto"/>
        <w:jc w:val="center"/>
      </w:pPr>
    </w:p>
    <w:p w:rsidR="00C91C21" w:rsidRDefault="00C91C21" w:rsidP="00297766">
      <w:pPr>
        <w:spacing w:after="0" w:line="240" w:lineRule="auto"/>
        <w:jc w:val="center"/>
      </w:pPr>
    </w:p>
    <w:p w:rsidR="00C91C21" w:rsidRDefault="00C91C21" w:rsidP="00297766">
      <w:pPr>
        <w:spacing w:after="0" w:line="240" w:lineRule="auto"/>
        <w:jc w:val="center"/>
      </w:pPr>
    </w:p>
    <w:p w:rsidR="00C91C21" w:rsidRDefault="00C91C21" w:rsidP="00297766">
      <w:pPr>
        <w:spacing w:after="0" w:line="240" w:lineRule="auto"/>
        <w:jc w:val="center"/>
      </w:pPr>
    </w:p>
    <w:p w:rsidR="00C91C21" w:rsidRDefault="00C91C21" w:rsidP="00297766">
      <w:pPr>
        <w:spacing w:after="0" w:line="240" w:lineRule="auto"/>
        <w:jc w:val="center"/>
        <w:rPr>
          <w:b/>
          <w:sz w:val="28"/>
        </w:rPr>
      </w:pPr>
    </w:p>
    <w:p w:rsidR="00C91C21" w:rsidRPr="001B3942" w:rsidRDefault="00C91C21" w:rsidP="00297766">
      <w:pPr>
        <w:spacing w:after="0" w:line="240" w:lineRule="auto"/>
        <w:jc w:val="center"/>
        <w:rPr>
          <w:b/>
          <w:sz w:val="144"/>
        </w:rPr>
      </w:pPr>
      <w:r w:rsidRPr="001B3942">
        <w:rPr>
          <w:b/>
          <w:sz w:val="144"/>
        </w:rPr>
        <w:t>KEĎ PADNE SEMIENKO...</w:t>
      </w:r>
    </w:p>
    <w:p w:rsidR="00C91C21" w:rsidRDefault="00C91C21" w:rsidP="00297766">
      <w:pPr>
        <w:spacing w:after="0" w:line="240" w:lineRule="auto"/>
        <w:jc w:val="center"/>
        <w:rPr>
          <w:b/>
          <w:sz w:val="28"/>
        </w:rPr>
      </w:pPr>
    </w:p>
    <w:p w:rsidR="00C91C21" w:rsidRPr="001B3942" w:rsidRDefault="00C91C21" w:rsidP="00297766">
      <w:pPr>
        <w:spacing w:after="0" w:line="240" w:lineRule="auto"/>
        <w:jc w:val="center"/>
        <w:rPr>
          <w:b/>
          <w:sz w:val="56"/>
        </w:rPr>
      </w:pPr>
    </w:p>
    <w:p w:rsidR="00C91C21" w:rsidRPr="001B3942" w:rsidRDefault="00C91C21" w:rsidP="00297766">
      <w:pPr>
        <w:spacing w:after="0" w:line="240" w:lineRule="auto"/>
        <w:jc w:val="center"/>
        <w:rPr>
          <w:b/>
          <w:sz w:val="96"/>
        </w:rPr>
      </w:pPr>
      <w:r w:rsidRPr="001B3942">
        <w:rPr>
          <w:b/>
          <w:sz w:val="96"/>
        </w:rPr>
        <w:t xml:space="preserve">16. septembra 2017 </w:t>
      </w:r>
    </w:p>
    <w:p w:rsidR="00C91C21" w:rsidRPr="001B3942" w:rsidRDefault="00C91C21" w:rsidP="00B32C17">
      <w:pPr>
        <w:spacing w:after="0" w:line="240" w:lineRule="auto"/>
        <w:jc w:val="center"/>
        <w:rPr>
          <w:b/>
          <w:sz w:val="52"/>
        </w:rPr>
      </w:pPr>
      <w:r w:rsidRPr="001B3942">
        <w:rPr>
          <w:b/>
          <w:sz w:val="52"/>
        </w:rPr>
        <w:t xml:space="preserve">v Kultúrnom dome </w:t>
      </w:r>
      <w:r>
        <w:rPr>
          <w:b/>
          <w:sz w:val="52"/>
        </w:rPr>
        <w:t>v Bottove</w:t>
      </w:r>
      <w:r w:rsidRPr="001B3942">
        <w:rPr>
          <w:b/>
          <w:sz w:val="52"/>
        </w:rPr>
        <w:t xml:space="preserve"> </w:t>
      </w:r>
    </w:p>
    <w:p w:rsidR="00C91C21" w:rsidRDefault="00C91C21" w:rsidP="00B32C17">
      <w:pPr>
        <w:spacing w:after="0" w:line="240" w:lineRule="auto"/>
        <w:jc w:val="center"/>
        <w:rPr>
          <w:b/>
          <w:sz w:val="28"/>
        </w:rPr>
      </w:pPr>
    </w:p>
    <w:p w:rsidR="00C91C21" w:rsidRDefault="00C91C21" w:rsidP="00B32C17">
      <w:pPr>
        <w:spacing w:after="0" w:line="240" w:lineRule="auto"/>
        <w:jc w:val="center"/>
        <w:rPr>
          <w:b/>
          <w:sz w:val="28"/>
        </w:rPr>
      </w:pPr>
    </w:p>
    <w:p w:rsidR="00C91C21" w:rsidRDefault="00C91C21" w:rsidP="00B32C17">
      <w:pPr>
        <w:spacing w:after="0" w:line="240" w:lineRule="auto"/>
        <w:jc w:val="center"/>
        <w:rPr>
          <w:b/>
          <w:sz w:val="28"/>
        </w:rPr>
      </w:pPr>
    </w:p>
    <w:p w:rsidR="00C91C21" w:rsidRDefault="00C91C21" w:rsidP="00297766">
      <w:pPr>
        <w:spacing w:after="0" w:line="240" w:lineRule="auto"/>
        <w:jc w:val="center"/>
        <w:rPr>
          <w:b/>
          <w:sz w:val="28"/>
        </w:rPr>
      </w:pPr>
    </w:p>
    <w:p w:rsidR="00C91C21" w:rsidRDefault="00C91C21" w:rsidP="00297766">
      <w:pPr>
        <w:spacing w:after="0" w:line="240" w:lineRule="auto"/>
        <w:jc w:val="center"/>
        <w:rPr>
          <w:b/>
          <w:sz w:val="28"/>
        </w:rPr>
      </w:pPr>
    </w:p>
    <w:p w:rsidR="00C91C21" w:rsidRDefault="00C91C21" w:rsidP="00297766">
      <w:pPr>
        <w:spacing w:after="0" w:line="240" w:lineRule="auto"/>
        <w:jc w:val="center"/>
        <w:rPr>
          <w:b/>
          <w:sz w:val="28"/>
        </w:rPr>
      </w:pPr>
    </w:p>
    <w:p w:rsidR="00C91C21" w:rsidRDefault="00C91C21" w:rsidP="00297766">
      <w:pPr>
        <w:spacing w:after="0" w:line="240" w:lineRule="auto"/>
        <w:jc w:val="center"/>
        <w:rPr>
          <w:b/>
          <w:sz w:val="28"/>
        </w:rPr>
      </w:pPr>
    </w:p>
    <w:p w:rsidR="00C91C21" w:rsidRDefault="00C91C21" w:rsidP="00297766">
      <w:pPr>
        <w:spacing w:after="0" w:line="240" w:lineRule="auto"/>
        <w:jc w:val="center"/>
        <w:rPr>
          <w:b/>
          <w:sz w:val="28"/>
        </w:rPr>
      </w:pPr>
    </w:p>
    <w:p w:rsidR="00C91C21" w:rsidRDefault="00C91C21" w:rsidP="00297766">
      <w:pPr>
        <w:spacing w:after="0" w:line="240" w:lineRule="auto"/>
        <w:jc w:val="center"/>
        <w:rPr>
          <w:b/>
          <w:sz w:val="28"/>
        </w:rPr>
      </w:pPr>
    </w:p>
    <w:p w:rsidR="00C91C21" w:rsidRDefault="00C91C21" w:rsidP="00297766">
      <w:pPr>
        <w:spacing w:after="0" w:line="240" w:lineRule="auto"/>
        <w:jc w:val="center"/>
        <w:rPr>
          <w:b/>
          <w:sz w:val="28"/>
        </w:rPr>
      </w:pPr>
    </w:p>
    <w:p w:rsidR="00C91C21" w:rsidRDefault="00C91C21" w:rsidP="00297766">
      <w:pPr>
        <w:spacing w:after="0" w:line="240" w:lineRule="auto"/>
        <w:jc w:val="center"/>
        <w:rPr>
          <w:b/>
          <w:sz w:val="28"/>
        </w:rPr>
      </w:pPr>
    </w:p>
    <w:p w:rsidR="00C91C21" w:rsidRDefault="00C91C21" w:rsidP="00297766">
      <w:pPr>
        <w:spacing w:after="0" w:line="240" w:lineRule="auto"/>
        <w:jc w:val="center"/>
        <w:rPr>
          <w:b/>
          <w:sz w:val="28"/>
        </w:rPr>
      </w:pPr>
    </w:p>
    <w:p w:rsidR="00C91C21" w:rsidRDefault="00C91C21" w:rsidP="00297766">
      <w:pPr>
        <w:spacing w:after="0" w:line="240" w:lineRule="auto"/>
        <w:jc w:val="center"/>
        <w:rPr>
          <w:b/>
          <w:sz w:val="28"/>
        </w:rPr>
      </w:pPr>
    </w:p>
    <w:p w:rsidR="00C91C21" w:rsidRDefault="00C91C21" w:rsidP="00297766">
      <w:pPr>
        <w:spacing w:after="0" w:line="240" w:lineRule="auto"/>
        <w:jc w:val="center"/>
        <w:rPr>
          <w:b/>
          <w:sz w:val="48"/>
        </w:rPr>
      </w:pPr>
    </w:p>
    <w:p w:rsidR="00C91C21" w:rsidRPr="00693CF6" w:rsidRDefault="00C91C21" w:rsidP="00297766">
      <w:pPr>
        <w:spacing w:after="0" w:line="240" w:lineRule="auto"/>
        <w:jc w:val="center"/>
        <w:rPr>
          <w:b/>
          <w:sz w:val="32"/>
        </w:rPr>
      </w:pPr>
    </w:p>
    <w:p w:rsidR="00C91C21" w:rsidRPr="001B3942" w:rsidRDefault="00C91C21" w:rsidP="00297766">
      <w:pPr>
        <w:spacing w:after="0" w:line="240" w:lineRule="auto"/>
        <w:jc w:val="center"/>
        <w:rPr>
          <w:b/>
          <w:sz w:val="48"/>
        </w:rPr>
      </w:pPr>
      <w:r w:rsidRPr="001B3942">
        <w:rPr>
          <w:b/>
          <w:sz w:val="48"/>
        </w:rPr>
        <w:t xml:space="preserve">18,00 </w:t>
      </w:r>
    </w:p>
    <w:p w:rsidR="00C91C21" w:rsidRPr="001B3942" w:rsidRDefault="00C91C21" w:rsidP="00297766">
      <w:pPr>
        <w:spacing w:after="0" w:line="240" w:lineRule="auto"/>
        <w:jc w:val="center"/>
        <w:rPr>
          <w:b/>
          <w:sz w:val="48"/>
        </w:rPr>
      </w:pPr>
      <w:r w:rsidRPr="001B3942">
        <w:rPr>
          <w:b/>
          <w:sz w:val="48"/>
        </w:rPr>
        <w:t>93. výročie vzniku divadla v Bottove</w:t>
      </w:r>
    </w:p>
    <w:p w:rsidR="00C91C21" w:rsidRPr="001B3942" w:rsidRDefault="00C91C21" w:rsidP="00297766">
      <w:pPr>
        <w:spacing w:after="0" w:line="240" w:lineRule="auto"/>
        <w:jc w:val="center"/>
        <w:rPr>
          <w:b/>
          <w:sz w:val="48"/>
        </w:rPr>
      </w:pPr>
    </w:p>
    <w:p w:rsidR="00C91C21" w:rsidRPr="001B3942" w:rsidRDefault="00C91C21" w:rsidP="00297766">
      <w:pPr>
        <w:spacing w:after="0" w:line="240" w:lineRule="auto"/>
        <w:jc w:val="center"/>
        <w:rPr>
          <w:b/>
          <w:sz w:val="48"/>
        </w:rPr>
      </w:pPr>
      <w:r w:rsidRPr="001B3942">
        <w:rPr>
          <w:b/>
          <w:sz w:val="48"/>
        </w:rPr>
        <w:t>19,00</w:t>
      </w:r>
    </w:p>
    <w:p w:rsidR="00C91C21" w:rsidRPr="001B3942" w:rsidRDefault="00C91C21" w:rsidP="00297766">
      <w:pPr>
        <w:spacing w:after="0" w:line="240" w:lineRule="auto"/>
        <w:jc w:val="center"/>
        <w:rPr>
          <w:b/>
          <w:sz w:val="48"/>
        </w:rPr>
      </w:pPr>
      <w:r w:rsidRPr="001B3942">
        <w:rPr>
          <w:b/>
          <w:sz w:val="48"/>
        </w:rPr>
        <w:t>Piesne na teraz – Hlboké slovo z Hlbokého</w:t>
      </w:r>
    </w:p>
    <w:p w:rsidR="00C91C21" w:rsidRPr="00617A82" w:rsidRDefault="00C91C21" w:rsidP="00297766">
      <w:pPr>
        <w:spacing w:after="0" w:line="240" w:lineRule="auto"/>
        <w:jc w:val="center"/>
        <w:rPr>
          <w:b/>
          <w:sz w:val="44"/>
        </w:rPr>
      </w:pPr>
      <w:r w:rsidRPr="00617A82">
        <w:rPr>
          <w:b/>
          <w:sz w:val="44"/>
        </w:rPr>
        <w:t>Literárno-hudobná kompozícia k 200. výročiu narodenia Jozefa Miloslava Hurbana</w:t>
      </w:r>
    </w:p>
    <w:p w:rsidR="00C91C21" w:rsidRPr="00617A82" w:rsidRDefault="00C91C21" w:rsidP="00297766">
      <w:pPr>
        <w:spacing w:after="0" w:line="240" w:lineRule="auto"/>
        <w:jc w:val="center"/>
        <w:rPr>
          <w:b/>
          <w:sz w:val="40"/>
        </w:rPr>
      </w:pPr>
      <w:r w:rsidRPr="00617A82">
        <w:rPr>
          <w:b/>
          <w:sz w:val="44"/>
        </w:rPr>
        <w:t>v podaní Juraja Sarvaša a Danubius Octet Singers</w:t>
      </w:r>
    </w:p>
    <w:p w:rsidR="00C91C21" w:rsidRPr="001B3942" w:rsidRDefault="00C91C21" w:rsidP="00297766">
      <w:pPr>
        <w:spacing w:after="0" w:line="240" w:lineRule="auto"/>
        <w:jc w:val="center"/>
        <w:rPr>
          <w:b/>
          <w:sz w:val="44"/>
        </w:rPr>
      </w:pPr>
    </w:p>
    <w:p w:rsidR="00C91C21" w:rsidRDefault="00C91C21" w:rsidP="00297766">
      <w:pPr>
        <w:spacing w:after="0" w:line="240" w:lineRule="auto"/>
        <w:jc w:val="center"/>
        <w:rPr>
          <w:b/>
          <w:sz w:val="44"/>
        </w:rPr>
      </w:pPr>
      <w:r w:rsidRPr="001B3942">
        <w:rPr>
          <w:b/>
          <w:sz w:val="44"/>
        </w:rPr>
        <w:t xml:space="preserve">Sprievodné podujatie: Výstava </w:t>
      </w:r>
      <w:r>
        <w:rPr>
          <w:b/>
          <w:sz w:val="44"/>
        </w:rPr>
        <w:t>„</w:t>
      </w:r>
      <w:r w:rsidRPr="001B3942">
        <w:rPr>
          <w:b/>
          <w:sz w:val="44"/>
        </w:rPr>
        <w:t>DIVADELNÉ SPOMIENKY</w:t>
      </w:r>
      <w:r>
        <w:rPr>
          <w:b/>
          <w:sz w:val="44"/>
        </w:rPr>
        <w:t>“</w:t>
      </w:r>
    </w:p>
    <w:p w:rsidR="00C91C21" w:rsidRDefault="00C91C21" w:rsidP="00297766">
      <w:pPr>
        <w:spacing w:after="0" w:line="240" w:lineRule="auto"/>
        <w:jc w:val="center"/>
        <w:rPr>
          <w:b/>
          <w:sz w:val="32"/>
        </w:rPr>
      </w:pPr>
    </w:p>
    <w:p w:rsidR="00C91C21" w:rsidRPr="00617A82" w:rsidRDefault="00C91C21" w:rsidP="00297766">
      <w:pPr>
        <w:spacing w:after="0" w:line="240" w:lineRule="auto"/>
        <w:jc w:val="center"/>
        <w:rPr>
          <w:b/>
          <w:sz w:val="32"/>
        </w:rPr>
      </w:pPr>
    </w:p>
    <w:p w:rsidR="00C91C21" w:rsidRDefault="00C91C21" w:rsidP="00297766">
      <w:pPr>
        <w:spacing w:after="0" w:line="240" w:lineRule="auto"/>
        <w:jc w:val="center"/>
        <w:rPr>
          <w:b/>
          <w:sz w:val="36"/>
        </w:rPr>
      </w:pPr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4.65pt;margin-top:53.25pt;width:187.5pt;height:69pt;z-index:251657728" filled="f" stroked="f">
            <v:textbox style="mso-next-textbox:#_x0000_s1027">
              <w:txbxContent>
                <w:p w:rsidR="00C91C21" w:rsidRPr="00693CF6" w:rsidRDefault="00C91C21" w:rsidP="001B3942">
                  <w:pPr>
                    <w:spacing w:after="0" w:line="240" w:lineRule="auto"/>
                    <w:jc w:val="center"/>
                    <w:rPr>
                      <w:sz w:val="30"/>
                      <w:szCs w:val="30"/>
                    </w:rPr>
                  </w:pPr>
                  <w:r w:rsidRPr="00693CF6">
                    <w:rPr>
                      <w:sz w:val="30"/>
                      <w:szCs w:val="30"/>
                    </w:rPr>
                    <w:t>Podujatie realizované</w:t>
                  </w:r>
                </w:p>
                <w:p w:rsidR="00C91C21" w:rsidRPr="00693CF6" w:rsidRDefault="00C91C21" w:rsidP="001B3942">
                  <w:pPr>
                    <w:spacing w:after="0" w:line="240" w:lineRule="auto"/>
                    <w:jc w:val="center"/>
                    <w:rPr>
                      <w:sz w:val="30"/>
                      <w:szCs w:val="30"/>
                    </w:rPr>
                  </w:pPr>
                  <w:r w:rsidRPr="00693CF6">
                    <w:rPr>
                      <w:sz w:val="30"/>
                      <w:szCs w:val="30"/>
                    </w:rPr>
                    <w:t>s finančnou podporou</w:t>
                  </w:r>
                </w:p>
                <w:p w:rsidR="00C91C21" w:rsidRPr="00693CF6" w:rsidRDefault="00C91C21" w:rsidP="001B3942">
                  <w:pPr>
                    <w:spacing w:after="0"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693CF6">
                    <w:rPr>
                      <w:sz w:val="30"/>
                      <w:szCs w:val="30"/>
                    </w:rPr>
                    <w:t>Matice slovenskej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Obrázok 2" o:spid="_x0000_s1028" type="#_x0000_t75" alt="logo matica.jpg" style="position:absolute;left:0;text-align:left;margin-left:1.15pt;margin-top:37.9pt;width:66.65pt;height:96.3pt;z-index:-251657728;visibility:visible">
            <v:imagedata r:id="rId5" o:title=""/>
          </v:shape>
        </w:pict>
      </w:r>
      <w:r w:rsidRPr="001B3942">
        <w:rPr>
          <w:b/>
          <w:sz w:val="36"/>
        </w:rPr>
        <w:t>Vstupné: 2 Eur (od 15 rokov)</w:t>
      </w:r>
    </w:p>
    <w:p w:rsidR="00C91C21" w:rsidRDefault="00C91C21" w:rsidP="00297766">
      <w:pPr>
        <w:spacing w:after="0" w:line="240" w:lineRule="auto"/>
        <w:jc w:val="center"/>
        <w:rPr>
          <w:b/>
          <w:sz w:val="36"/>
        </w:rPr>
      </w:pPr>
      <w:r>
        <w:rPr>
          <w:noProof/>
          <w:lang w:eastAsia="sk-SK"/>
        </w:rPr>
        <w:pict>
          <v:shape id="_x0000_s1029" type="#_x0000_t202" style="position:absolute;left:0;text-align:left;margin-left:245.65pt;margin-top:17.75pt;width:329.6pt;height:91.3pt;z-index:251656704;mso-position-horizontal-relative:margin" stroked="f">
            <v:textbox style="mso-next-textbox:#_x0000_s1029">
              <w:txbxContent>
                <w:p w:rsidR="00C91C21" w:rsidRPr="00693CF6" w:rsidRDefault="00C91C21" w:rsidP="001B3942">
                  <w:pPr>
                    <w:spacing w:after="0" w:line="240" w:lineRule="auto"/>
                    <w:rPr>
                      <w:i/>
                      <w:sz w:val="32"/>
                      <w:szCs w:val="28"/>
                      <w:u w:val="single"/>
                    </w:rPr>
                  </w:pPr>
                  <w:r w:rsidRPr="00693CF6">
                    <w:rPr>
                      <w:i/>
                      <w:sz w:val="32"/>
                      <w:szCs w:val="28"/>
                      <w:u w:val="single"/>
                    </w:rPr>
                    <w:t>Podujatie podporili:</w:t>
                  </w:r>
                </w:p>
                <w:p w:rsidR="00C91C21" w:rsidRPr="00693CF6" w:rsidRDefault="00C91C21" w:rsidP="001B3942">
                  <w:pPr>
                    <w:spacing w:after="0" w:line="240" w:lineRule="auto"/>
                    <w:rPr>
                      <w:sz w:val="32"/>
                      <w:szCs w:val="28"/>
                    </w:rPr>
                  </w:pPr>
                  <w:r w:rsidRPr="00693CF6">
                    <w:rPr>
                      <w:sz w:val="32"/>
                      <w:szCs w:val="28"/>
                    </w:rPr>
                    <w:t>Roľnícka spoločnosť a.s., Bottovo</w:t>
                  </w:r>
                </w:p>
                <w:p w:rsidR="00C91C21" w:rsidRPr="00693CF6" w:rsidRDefault="00C91C21" w:rsidP="001B3942">
                  <w:pPr>
                    <w:spacing w:after="0" w:line="240" w:lineRule="auto"/>
                    <w:rPr>
                      <w:sz w:val="32"/>
                      <w:szCs w:val="28"/>
                    </w:rPr>
                  </w:pPr>
                  <w:r w:rsidRPr="00693CF6">
                    <w:rPr>
                      <w:sz w:val="32"/>
                      <w:szCs w:val="28"/>
                    </w:rPr>
                    <w:t>Lesné pozemkové spoločenstvo Dubina, Bottovo</w:t>
                  </w:r>
                </w:p>
                <w:p w:rsidR="00C91C21" w:rsidRPr="00693CF6" w:rsidRDefault="00C91C21" w:rsidP="001B3942">
                  <w:pPr>
                    <w:spacing w:after="0" w:line="240" w:lineRule="auto"/>
                    <w:rPr>
                      <w:sz w:val="32"/>
                      <w:szCs w:val="28"/>
                    </w:rPr>
                  </w:pPr>
                  <w:r w:rsidRPr="00693CF6">
                    <w:rPr>
                      <w:sz w:val="32"/>
                      <w:szCs w:val="28"/>
                    </w:rPr>
                    <w:t>Poľovnícke združenie Bottovo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sk-SK"/>
        </w:rPr>
        <w:pict>
          <v:shape id="_x0000_s1030" type="#_x0000_t202" style="position:absolute;left:0;text-align:left;margin-left:596.35pt;margin-top:17.75pt;width:231.3pt;height:90.5pt;z-index:251659776" stroked="f">
            <v:textbox style="mso-next-textbox:#_x0000_s1030">
              <w:txbxContent>
                <w:p w:rsidR="00C91C21" w:rsidRPr="00693CF6" w:rsidRDefault="00C91C21" w:rsidP="001B3942">
                  <w:pPr>
                    <w:spacing w:after="0" w:line="240" w:lineRule="auto"/>
                    <w:rPr>
                      <w:i/>
                      <w:sz w:val="30"/>
                      <w:szCs w:val="30"/>
                      <w:u w:val="single"/>
                    </w:rPr>
                  </w:pPr>
                  <w:r w:rsidRPr="00693CF6">
                    <w:rPr>
                      <w:i/>
                      <w:sz w:val="30"/>
                      <w:szCs w:val="30"/>
                      <w:u w:val="single"/>
                    </w:rPr>
                    <w:t>Kontakty:</w:t>
                  </w:r>
                </w:p>
                <w:p w:rsidR="00C91C21" w:rsidRPr="00693CF6" w:rsidRDefault="00C91C21" w:rsidP="001B3942">
                  <w:pPr>
                    <w:spacing w:after="0" w:line="240" w:lineRule="auto"/>
                    <w:rPr>
                      <w:sz w:val="30"/>
                      <w:szCs w:val="30"/>
                    </w:rPr>
                  </w:pPr>
                  <w:r w:rsidRPr="00693CF6">
                    <w:rPr>
                      <w:sz w:val="30"/>
                      <w:szCs w:val="30"/>
                    </w:rPr>
                    <w:t>Ľudmila Šimková</w:t>
                  </w:r>
                  <w:r w:rsidRPr="00693CF6">
                    <w:rPr>
                      <w:sz w:val="30"/>
                      <w:szCs w:val="30"/>
                    </w:rPr>
                    <w:tab/>
                  </w:r>
                  <w:r>
                    <w:rPr>
                      <w:sz w:val="30"/>
                      <w:szCs w:val="30"/>
                    </w:rPr>
                    <w:t xml:space="preserve">   </w:t>
                  </w:r>
                  <w:r w:rsidRPr="00693CF6">
                    <w:rPr>
                      <w:sz w:val="30"/>
                      <w:szCs w:val="30"/>
                    </w:rPr>
                    <w:t>047/5666285</w:t>
                  </w:r>
                </w:p>
                <w:p w:rsidR="00C91C21" w:rsidRPr="00693CF6" w:rsidRDefault="00C91C21" w:rsidP="001B3942">
                  <w:pPr>
                    <w:spacing w:after="0" w:line="240" w:lineRule="auto"/>
                    <w:rPr>
                      <w:sz w:val="30"/>
                      <w:szCs w:val="30"/>
                    </w:rPr>
                  </w:pPr>
                  <w:r w:rsidRPr="00693CF6">
                    <w:rPr>
                      <w:sz w:val="30"/>
                      <w:szCs w:val="30"/>
                    </w:rPr>
                    <w:t>GMOS R. Sobota</w:t>
                  </w:r>
                  <w:r w:rsidRPr="00693CF6">
                    <w:rPr>
                      <w:sz w:val="30"/>
                      <w:szCs w:val="30"/>
                    </w:rPr>
                    <w:tab/>
                  </w:r>
                  <w:r>
                    <w:rPr>
                      <w:sz w:val="30"/>
                      <w:szCs w:val="30"/>
                    </w:rPr>
                    <w:t xml:space="preserve">   </w:t>
                  </w:r>
                  <w:r w:rsidRPr="00693CF6">
                    <w:rPr>
                      <w:sz w:val="30"/>
                      <w:szCs w:val="30"/>
                    </w:rPr>
                    <w:t>047/5631095</w:t>
                  </w:r>
                </w:p>
                <w:p w:rsidR="00C91C21" w:rsidRPr="00693CF6" w:rsidRDefault="00C91C21" w:rsidP="001B3942">
                  <w:pPr>
                    <w:spacing w:after="0" w:line="240" w:lineRule="auto"/>
                    <w:rPr>
                      <w:sz w:val="16"/>
                      <w:szCs w:val="24"/>
                    </w:rPr>
                  </w:pPr>
                </w:p>
                <w:p w:rsidR="00C91C21" w:rsidRPr="00693CF6" w:rsidRDefault="00C91C21" w:rsidP="001B3942">
                  <w:pPr>
                    <w:spacing w:after="0" w:line="240" w:lineRule="auto"/>
                    <w:rPr>
                      <w:sz w:val="28"/>
                      <w:szCs w:val="24"/>
                    </w:rPr>
                  </w:pPr>
                  <w:r w:rsidRPr="00693CF6">
                    <w:rPr>
                      <w:sz w:val="28"/>
                      <w:szCs w:val="24"/>
                    </w:rPr>
                    <w:t>Autorka fotografie: Daniela Rapavá</w:t>
                  </w:r>
                </w:p>
              </w:txbxContent>
            </v:textbox>
          </v:shape>
        </w:pict>
      </w:r>
    </w:p>
    <w:sectPr w:rsidR="00C91C21" w:rsidSect="001B3942">
      <w:pgSz w:w="16839" w:h="23814" w:code="8"/>
      <w:pgMar w:top="567" w:right="397" w:bottom="56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5680"/>
    <w:rsid w:val="0003293A"/>
    <w:rsid w:val="000427E7"/>
    <w:rsid w:val="0017790C"/>
    <w:rsid w:val="00187178"/>
    <w:rsid w:val="00194A30"/>
    <w:rsid w:val="001B3942"/>
    <w:rsid w:val="002444FB"/>
    <w:rsid w:val="00297766"/>
    <w:rsid w:val="002B6CA7"/>
    <w:rsid w:val="002E047F"/>
    <w:rsid w:val="002F2F8D"/>
    <w:rsid w:val="003502A5"/>
    <w:rsid w:val="00382ADC"/>
    <w:rsid w:val="00396711"/>
    <w:rsid w:val="003F13B0"/>
    <w:rsid w:val="003F3A8A"/>
    <w:rsid w:val="004D5680"/>
    <w:rsid w:val="00551033"/>
    <w:rsid w:val="00590D33"/>
    <w:rsid w:val="005E0172"/>
    <w:rsid w:val="00617A82"/>
    <w:rsid w:val="006638B5"/>
    <w:rsid w:val="00693CF6"/>
    <w:rsid w:val="008052C2"/>
    <w:rsid w:val="0083595E"/>
    <w:rsid w:val="009A2CB6"/>
    <w:rsid w:val="009E5683"/>
    <w:rsid w:val="00A04431"/>
    <w:rsid w:val="00B17104"/>
    <w:rsid w:val="00B31401"/>
    <w:rsid w:val="00B32C17"/>
    <w:rsid w:val="00BB7BA4"/>
    <w:rsid w:val="00BD1D8A"/>
    <w:rsid w:val="00BE3B08"/>
    <w:rsid w:val="00C5199F"/>
    <w:rsid w:val="00C91C21"/>
    <w:rsid w:val="00CC01F9"/>
    <w:rsid w:val="00CE46B4"/>
    <w:rsid w:val="00CF6A99"/>
    <w:rsid w:val="00D0004A"/>
    <w:rsid w:val="00D06456"/>
    <w:rsid w:val="00D84A62"/>
    <w:rsid w:val="00DB4163"/>
    <w:rsid w:val="00E24044"/>
    <w:rsid w:val="00E651B4"/>
    <w:rsid w:val="00E81C68"/>
    <w:rsid w:val="00EC6C69"/>
    <w:rsid w:val="00F91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17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D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1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73</Words>
  <Characters>422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Matica slovenská</dc:title>
  <dc:subject/>
  <dc:creator>user</dc:creator>
  <cp:keywords/>
  <dc:description/>
  <cp:lastModifiedBy>MASK</cp:lastModifiedBy>
  <cp:revision>2</cp:revision>
  <cp:lastPrinted>2017-09-04T12:58:00Z</cp:lastPrinted>
  <dcterms:created xsi:type="dcterms:W3CDTF">2017-09-09T09:10:00Z</dcterms:created>
  <dcterms:modified xsi:type="dcterms:W3CDTF">2017-09-09T09:10:00Z</dcterms:modified>
</cp:coreProperties>
</file>